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C4E" w:rsidRDefault="00B06C4E" w:rsidP="0002401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24016">
        <w:rPr>
          <w:rFonts w:ascii="Times New Roman" w:hAnsi="Times New Roman" w:cs="Times New Roman"/>
          <w:sz w:val="24"/>
          <w:szCs w:val="24"/>
        </w:rPr>
        <w:t xml:space="preserve">ĐẢNG ỦY </w:t>
      </w:r>
      <w:r>
        <w:rPr>
          <w:rFonts w:ascii="Times New Roman" w:hAnsi="Times New Roman" w:cs="Times New Roman"/>
          <w:sz w:val="24"/>
          <w:szCs w:val="24"/>
        </w:rPr>
        <w:t>TRƯỜNG CĐKT LÝ TỰ TRỌNG</w:t>
      </w: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  <w:t xml:space="preserve">      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ĐẢNG CỘNG SẢN VIỆT NAM</w:t>
      </w:r>
    </w:p>
    <w:p w:rsidR="00B06C4E" w:rsidRDefault="00B06C4E" w:rsidP="0002401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</w:t>
      </w:r>
      <w:r>
        <w:rPr>
          <w:rFonts w:ascii="Times New Roman" w:hAnsi="Times New Roman" w:cs="Times New Roman"/>
          <w:b/>
          <w:bCs/>
        </w:rPr>
        <w:t>CHI BỘ SINH VIÊN</w:t>
      </w:r>
      <w:r w:rsidRPr="00024016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 xml:space="preserve">   </w:t>
      </w:r>
      <w:r>
        <w:rPr>
          <w:rFonts w:ascii="Times New Roman" w:hAnsi="Times New Roman" w:cs="Times New Roman"/>
          <w:i/>
          <w:iCs/>
        </w:rPr>
        <w:t>TP. Hồ Chí  Minh, ngày  15 tháng 5 năm 2016</w:t>
      </w:r>
    </w:p>
    <w:p w:rsidR="00B06C4E" w:rsidRDefault="00B06C4E" w:rsidP="00024016">
      <w:pPr>
        <w:spacing w:before="120"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*</w:t>
      </w:r>
    </w:p>
    <w:p w:rsidR="00B06C4E" w:rsidRDefault="00B06C4E" w:rsidP="000240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</w:t>
      </w:r>
    </w:p>
    <w:p w:rsidR="00B06C4E" w:rsidRDefault="00B06C4E" w:rsidP="000240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6C4E" w:rsidRPr="00D37B9F" w:rsidRDefault="00B06C4E" w:rsidP="000240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7B9F">
        <w:rPr>
          <w:rFonts w:ascii="Times New Roman" w:hAnsi="Times New Roman" w:cs="Times New Roman"/>
          <w:b/>
          <w:bCs/>
          <w:sz w:val="28"/>
          <w:szCs w:val="28"/>
        </w:rPr>
        <w:t>DANH SÁCH ĐẢNG VIÊN PHỤ TRÁCH CÔNG TÁC</w:t>
      </w:r>
    </w:p>
    <w:p w:rsidR="00B06C4E" w:rsidRDefault="00B06C4E" w:rsidP="00024016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7B9F">
        <w:rPr>
          <w:rFonts w:ascii="Times New Roman" w:hAnsi="Times New Roman" w:cs="Times New Roman"/>
          <w:b/>
          <w:bCs/>
          <w:sz w:val="28"/>
          <w:szCs w:val="28"/>
        </w:rPr>
        <w:t xml:space="preserve">NẮM BẮT DƯ LUẬN XÃ HỘI CỦA CHI BỘ </w:t>
      </w:r>
    </w:p>
    <w:p w:rsidR="00B06C4E" w:rsidRPr="00D37B9F" w:rsidRDefault="00B06C4E" w:rsidP="00024016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0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2"/>
        <w:gridCol w:w="2228"/>
        <w:gridCol w:w="851"/>
        <w:gridCol w:w="1275"/>
        <w:gridCol w:w="1944"/>
        <w:gridCol w:w="1800"/>
        <w:gridCol w:w="1350"/>
      </w:tblGrid>
      <w:tr w:rsidR="00B06C4E">
        <w:tc>
          <w:tcPr>
            <w:tcW w:w="632" w:type="dxa"/>
            <w:vAlign w:val="center"/>
          </w:tcPr>
          <w:p w:rsidR="00B06C4E" w:rsidRDefault="00B06C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STT</w:t>
            </w:r>
          </w:p>
        </w:tc>
        <w:tc>
          <w:tcPr>
            <w:tcW w:w="2228" w:type="dxa"/>
            <w:vAlign w:val="center"/>
          </w:tcPr>
          <w:p w:rsidR="00B06C4E" w:rsidRDefault="00B06C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HỌ VÀ TÊN</w:t>
            </w:r>
          </w:p>
        </w:tc>
        <w:tc>
          <w:tcPr>
            <w:tcW w:w="851" w:type="dxa"/>
            <w:vAlign w:val="center"/>
          </w:tcPr>
          <w:p w:rsidR="00B06C4E" w:rsidRDefault="00B06C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NĂM SINH</w:t>
            </w:r>
          </w:p>
        </w:tc>
        <w:tc>
          <w:tcPr>
            <w:tcW w:w="1275" w:type="dxa"/>
            <w:vAlign w:val="center"/>
          </w:tcPr>
          <w:p w:rsidR="00B06C4E" w:rsidRDefault="00B06C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CHỨC VỤ ĐẢNG</w:t>
            </w:r>
          </w:p>
        </w:tc>
        <w:tc>
          <w:tcPr>
            <w:tcW w:w="1944" w:type="dxa"/>
            <w:vAlign w:val="center"/>
          </w:tcPr>
          <w:p w:rsidR="00B06C4E" w:rsidRDefault="00B06C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CHỨC VỤ CHÍNH QUYỀN</w:t>
            </w:r>
          </w:p>
        </w:tc>
        <w:tc>
          <w:tcPr>
            <w:tcW w:w="1800" w:type="dxa"/>
            <w:vAlign w:val="center"/>
          </w:tcPr>
          <w:p w:rsidR="00B06C4E" w:rsidRDefault="00B06C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SỐ ĐIỆN THOẠI (CQ – Di động)</w:t>
            </w:r>
          </w:p>
        </w:tc>
        <w:tc>
          <w:tcPr>
            <w:tcW w:w="1350" w:type="dxa"/>
            <w:vAlign w:val="center"/>
          </w:tcPr>
          <w:p w:rsidR="00B06C4E" w:rsidRDefault="00B06C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GHI CHÚ</w:t>
            </w:r>
          </w:p>
        </w:tc>
      </w:tr>
      <w:tr w:rsidR="00B06C4E">
        <w:trPr>
          <w:trHeight w:val="521"/>
        </w:trPr>
        <w:tc>
          <w:tcPr>
            <w:tcW w:w="632" w:type="dxa"/>
            <w:vAlign w:val="center"/>
          </w:tcPr>
          <w:p w:rsidR="00B06C4E" w:rsidRDefault="00B06C4E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8" w:type="dxa"/>
            <w:vAlign w:val="center"/>
          </w:tcPr>
          <w:p w:rsidR="00B06C4E" w:rsidRDefault="00B06C4E" w:rsidP="00024016">
            <w:pPr>
              <w:spacing w:before="120" w:after="12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Lê Thị Mai Hường</w:t>
            </w:r>
          </w:p>
        </w:tc>
        <w:tc>
          <w:tcPr>
            <w:tcW w:w="851" w:type="dxa"/>
            <w:vAlign w:val="center"/>
          </w:tcPr>
          <w:p w:rsidR="00B06C4E" w:rsidRDefault="00B06C4E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1984</w:t>
            </w:r>
          </w:p>
        </w:tc>
        <w:tc>
          <w:tcPr>
            <w:tcW w:w="1275" w:type="dxa"/>
            <w:vAlign w:val="center"/>
          </w:tcPr>
          <w:p w:rsidR="00B06C4E" w:rsidRDefault="00B06C4E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Đảng viên</w:t>
            </w:r>
          </w:p>
        </w:tc>
        <w:tc>
          <w:tcPr>
            <w:tcW w:w="1944" w:type="dxa"/>
            <w:vAlign w:val="center"/>
          </w:tcPr>
          <w:p w:rsidR="00B06C4E" w:rsidRDefault="00B06C4E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Giảng viên</w:t>
            </w:r>
          </w:p>
        </w:tc>
        <w:tc>
          <w:tcPr>
            <w:tcW w:w="1800" w:type="dxa"/>
            <w:vAlign w:val="center"/>
          </w:tcPr>
          <w:p w:rsidR="00B06C4E" w:rsidRDefault="00B06C4E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0989373124</w:t>
            </w:r>
          </w:p>
        </w:tc>
        <w:tc>
          <w:tcPr>
            <w:tcW w:w="1350" w:type="dxa"/>
            <w:vAlign w:val="center"/>
          </w:tcPr>
          <w:p w:rsidR="00B06C4E" w:rsidRDefault="00B06C4E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06C4E" w:rsidRDefault="00B06C4E"/>
    <w:p w:rsidR="00B06C4E" w:rsidRPr="00D37B9F" w:rsidRDefault="00B06C4E" w:rsidP="00CF66ED">
      <w:pPr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37B9F">
        <w:rPr>
          <w:rFonts w:ascii="Times New Roman" w:hAnsi="Times New Roman" w:cs="Times New Roman"/>
          <w:b/>
          <w:bCs/>
          <w:sz w:val="26"/>
          <w:szCs w:val="26"/>
        </w:rPr>
        <w:t xml:space="preserve">TM. CHI BỘ SINH VIÊN </w:t>
      </w:r>
    </w:p>
    <w:p w:rsidR="00B06C4E" w:rsidRPr="00D37B9F" w:rsidRDefault="00B06C4E" w:rsidP="00CF66ED">
      <w:pPr>
        <w:spacing w:after="0"/>
        <w:ind w:left="504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Pr="00D37B9F">
        <w:rPr>
          <w:rFonts w:ascii="Times New Roman" w:hAnsi="Times New Roman" w:cs="Times New Roman"/>
          <w:sz w:val="26"/>
          <w:szCs w:val="26"/>
        </w:rPr>
        <w:t>BÍ THƯ</w:t>
      </w:r>
    </w:p>
    <w:p w:rsidR="00B06C4E" w:rsidRDefault="00B06C4E"/>
    <w:p w:rsidR="00B06C4E" w:rsidRDefault="00B06C4E"/>
    <w:p w:rsidR="00B06C4E" w:rsidRDefault="00B06C4E"/>
    <w:p w:rsidR="00B06C4E" w:rsidRDefault="00B06C4E"/>
    <w:p w:rsidR="00B06C4E" w:rsidRDefault="00B06C4E"/>
    <w:p w:rsidR="00B06C4E" w:rsidRDefault="00B06C4E"/>
    <w:p w:rsidR="00B06C4E" w:rsidRDefault="00B06C4E"/>
    <w:p w:rsidR="00B06C4E" w:rsidRDefault="00B06C4E"/>
    <w:p w:rsidR="00B06C4E" w:rsidRDefault="00B06C4E"/>
    <w:p w:rsidR="00B06C4E" w:rsidRDefault="00B06C4E"/>
    <w:p w:rsidR="00B06C4E" w:rsidRDefault="00B06C4E"/>
    <w:p w:rsidR="00B06C4E" w:rsidRDefault="00B06C4E"/>
    <w:p w:rsidR="00B06C4E" w:rsidRDefault="00B06C4E"/>
    <w:p w:rsidR="00B06C4E" w:rsidRDefault="00B06C4E"/>
    <w:p w:rsidR="00B06C4E" w:rsidRDefault="00B06C4E"/>
    <w:p w:rsidR="00B06C4E" w:rsidRDefault="00B06C4E" w:rsidP="00CF66E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024016">
        <w:rPr>
          <w:rFonts w:ascii="Times New Roman" w:hAnsi="Times New Roman" w:cs="Times New Roman"/>
          <w:sz w:val="24"/>
          <w:szCs w:val="24"/>
        </w:rPr>
        <w:t xml:space="preserve">ĐẢNG ỦY </w:t>
      </w:r>
      <w:r>
        <w:rPr>
          <w:rFonts w:ascii="Times New Roman" w:hAnsi="Times New Roman" w:cs="Times New Roman"/>
          <w:sz w:val="24"/>
          <w:szCs w:val="24"/>
        </w:rPr>
        <w:t>TRƯỜNG CĐKT LÝ TỰ TRỌNG</w:t>
      </w:r>
      <w:r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ĐẢNG CỘNG SẢN VIỆT NAM</w:t>
      </w:r>
    </w:p>
    <w:p w:rsidR="00B06C4E" w:rsidRDefault="00B06C4E" w:rsidP="00CF66E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</w:t>
      </w:r>
      <w:r>
        <w:rPr>
          <w:rFonts w:ascii="Times New Roman" w:hAnsi="Times New Roman" w:cs="Times New Roman"/>
          <w:b/>
          <w:bCs/>
        </w:rPr>
        <w:t>CHI BỘ SINH VIÊN</w:t>
      </w:r>
      <w:r w:rsidRPr="00024016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 xml:space="preserve">   </w:t>
      </w:r>
      <w:r>
        <w:rPr>
          <w:rFonts w:ascii="Times New Roman" w:hAnsi="Times New Roman" w:cs="Times New Roman"/>
          <w:i/>
          <w:iCs/>
        </w:rPr>
        <w:t>TP. Hồ Chí  Minh, ngày  15 tháng 5 năm 2016</w:t>
      </w:r>
    </w:p>
    <w:p w:rsidR="00B06C4E" w:rsidRDefault="00B06C4E" w:rsidP="00CF66ED">
      <w:pPr>
        <w:spacing w:before="120"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*</w:t>
      </w:r>
    </w:p>
    <w:p w:rsidR="00B06C4E" w:rsidRDefault="00B06C4E" w:rsidP="00CF6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</w:t>
      </w:r>
    </w:p>
    <w:p w:rsidR="00B06C4E" w:rsidRPr="00D37B9F" w:rsidRDefault="00B06C4E" w:rsidP="000240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7B9F">
        <w:rPr>
          <w:rFonts w:ascii="Times New Roman" w:hAnsi="Times New Roman" w:cs="Times New Roman"/>
          <w:b/>
          <w:bCs/>
          <w:sz w:val="28"/>
          <w:szCs w:val="28"/>
        </w:rPr>
        <w:t xml:space="preserve">DANH SÁCH ĐẢNG VIÊN PHỤ TRÁCH </w:t>
      </w:r>
      <w:r w:rsidRPr="00D37B9F">
        <w:rPr>
          <w:rFonts w:ascii="Times New Roman" w:hAnsi="Times New Roman" w:cs="Times New Roman"/>
          <w:b/>
          <w:bCs/>
          <w:sz w:val="28"/>
          <w:szCs w:val="28"/>
        </w:rPr>
        <w:br/>
        <w:t>CÔNG TÁC TUYÊN GIÁO CỦA CHI BỘ</w:t>
      </w:r>
    </w:p>
    <w:p w:rsidR="00B06C4E" w:rsidRPr="00D37B9F" w:rsidRDefault="00B06C4E" w:rsidP="000240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0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2"/>
        <w:gridCol w:w="2228"/>
        <w:gridCol w:w="851"/>
        <w:gridCol w:w="1275"/>
        <w:gridCol w:w="1944"/>
        <w:gridCol w:w="1800"/>
        <w:gridCol w:w="1350"/>
      </w:tblGrid>
      <w:tr w:rsidR="00B06C4E">
        <w:tc>
          <w:tcPr>
            <w:tcW w:w="632" w:type="dxa"/>
            <w:vAlign w:val="center"/>
          </w:tcPr>
          <w:p w:rsidR="00B06C4E" w:rsidRDefault="00B06C4E" w:rsidP="00626E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STT</w:t>
            </w:r>
          </w:p>
        </w:tc>
        <w:tc>
          <w:tcPr>
            <w:tcW w:w="2228" w:type="dxa"/>
            <w:vAlign w:val="center"/>
          </w:tcPr>
          <w:p w:rsidR="00B06C4E" w:rsidRDefault="00B06C4E" w:rsidP="00626E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HỌ VÀ TÊN</w:t>
            </w:r>
          </w:p>
        </w:tc>
        <w:tc>
          <w:tcPr>
            <w:tcW w:w="851" w:type="dxa"/>
            <w:vAlign w:val="center"/>
          </w:tcPr>
          <w:p w:rsidR="00B06C4E" w:rsidRDefault="00B06C4E" w:rsidP="00626E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NĂM SINH</w:t>
            </w:r>
          </w:p>
        </w:tc>
        <w:tc>
          <w:tcPr>
            <w:tcW w:w="1275" w:type="dxa"/>
            <w:vAlign w:val="center"/>
          </w:tcPr>
          <w:p w:rsidR="00B06C4E" w:rsidRDefault="00B06C4E" w:rsidP="00626E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CHỨC VỤ ĐẢNG</w:t>
            </w:r>
          </w:p>
        </w:tc>
        <w:tc>
          <w:tcPr>
            <w:tcW w:w="1944" w:type="dxa"/>
            <w:vAlign w:val="center"/>
          </w:tcPr>
          <w:p w:rsidR="00B06C4E" w:rsidRDefault="00B06C4E" w:rsidP="00626E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CHỨC VỤ CHÍNH QUYỀN</w:t>
            </w:r>
          </w:p>
        </w:tc>
        <w:tc>
          <w:tcPr>
            <w:tcW w:w="1800" w:type="dxa"/>
            <w:vAlign w:val="center"/>
          </w:tcPr>
          <w:p w:rsidR="00B06C4E" w:rsidRDefault="00B06C4E" w:rsidP="00626E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SỐ ĐIỆN THOẠI (CQ – Di động)</w:t>
            </w:r>
          </w:p>
        </w:tc>
        <w:tc>
          <w:tcPr>
            <w:tcW w:w="1350" w:type="dxa"/>
            <w:vAlign w:val="center"/>
          </w:tcPr>
          <w:p w:rsidR="00B06C4E" w:rsidRDefault="00B06C4E" w:rsidP="00626E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GHI CHÚ</w:t>
            </w:r>
          </w:p>
        </w:tc>
      </w:tr>
      <w:tr w:rsidR="00B06C4E">
        <w:trPr>
          <w:trHeight w:val="521"/>
        </w:trPr>
        <w:tc>
          <w:tcPr>
            <w:tcW w:w="632" w:type="dxa"/>
            <w:vAlign w:val="center"/>
          </w:tcPr>
          <w:p w:rsidR="00B06C4E" w:rsidRDefault="00B06C4E" w:rsidP="00CA3DF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8" w:type="dxa"/>
            <w:vAlign w:val="center"/>
          </w:tcPr>
          <w:p w:rsidR="00B06C4E" w:rsidRDefault="00B06C4E" w:rsidP="00CA3DF0">
            <w:pPr>
              <w:spacing w:before="120" w:after="12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Lê Thị Mai Hường</w:t>
            </w:r>
          </w:p>
        </w:tc>
        <w:tc>
          <w:tcPr>
            <w:tcW w:w="851" w:type="dxa"/>
            <w:vAlign w:val="center"/>
          </w:tcPr>
          <w:p w:rsidR="00B06C4E" w:rsidRDefault="00B06C4E" w:rsidP="00CA3DF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1984</w:t>
            </w:r>
          </w:p>
        </w:tc>
        <w:tc>
          <w:tcPr>
            <w:tcW w:w="1275" w:type="dxa"/>
            <w:vAlign w:val="center"/>
          </w:tcPr>
          <w:p w:rsidR="00B06C4E" w:rsidRDefault="00B06C4E" w:rsidP="00CA3DF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Đảng viên</w:t>
            </w:r>
          </w:p>
        </w:tc>
        <w:tc>
          <w:tcPr>
            <w:tcW w:w="1944" w:type="dxa"/>
            <w:vAlign w:val="center"/>
          </w:tcPr>
          <w:p w:rsidR="00B06C4E" w:rsidRDefault="00B06C4E" w:rsidP="00CA3DF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Giảng viên</w:t>
            </w:r>
          </w:p>
        </w:tc>
        <w:tc>
          <w:tcPr>
            <w:tcW w:w="1800" w:type="dxa"/>
            <w:vAlign w:val="center"/>
          </w:tcPr>
          <w:p w:rsidR="00B06C4E" w:rsidRDefault="00B06C4E" w:rsidP="00CA3DF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0989373124</w:t>
            </w:r>
          </w:p>
        </w:tc>
        <w:tc>
          <w:tcPr>
            <w:tcW w:w="1350" w:type="dxa"/>
            <w:vAlign w:val="center"/>
          </w:tcPr>
          <w:p w:rsidR="00B06C4E" w:rsidRDefault="00B06C4E" w:rsidP="00626E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06C4E" w:rsidRDefault="00B06C4E"/>
    <w:p w:rsidR="00B06C4E" w:rsidRPr="00D37B9F" w:rsidRDefault="00B06C4E" w:rsidP="00D37B9F">
      <w:pPr>
        <w:spacing w:after="0"/>
        <w:ind w:left="5040"/>
        <w:rPr>
          <w:rFonts w:ascii="Times New Roman" w:hAnsi="Times New Roman" w:cs="Times New Roman"/>
          <w:b/>
          <w:bCs/>
          <w:sz w:val="26"/>
          <w:szCs w:val="26"/>
        </w:rPr>
      </w:pPr>
      <w:r w:rsidRPr="00D37B9F">
        <w:rPr>
          <w:rFonts w:ascii="Times New Roman" w:hAnsi="Times New Roman" w:cs="Times New Roman"/>
          <w:b/>
          <w:bCs/>
          <w:sz w:val="26"/>
          <w:szCs w:val="26"/>
        </w:rPr>
        <w:t xml:space="preserve">TM. CHI BỘ SINH VIÊN </w:t>
      </w:r>
    </w:p>
    <w:p w:rsidR="00B06C4E" w:rsidRPr="00D37B9F" w:rsidRDefault="00B06C4E" w:rsidP="00D37B9F">
      <w:pPr>
        <w:spacing w:after="0"/>
        <w:ind w:left="504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Pr="00D37B9F">
        <w:rPr>
          <w:rFonts w:ascii="Times New Roman" w:hAnsi="Times New Roman" w:cs="Times New Roman"/>
          <w:sz w:val="26"/>
          <w:szCs w:val="26"/>
        </w:rPr>
        <w:t>BÍ THƯ</w:t>
      </w:r>
    </w:p>
    <w:p w:rsidR="00B06C4E" w:rsidRDefault="00B06C4E"/>
    <w:sectPr w:rsidR="00B06C4E" w:rsidSect="009600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4016"/>
    <w:rsid w:val="00024016"/>
    <w:rsid w:val="000E232C"/>
    <w:rsid w:val="001B0333"/>
    <w:rsid w:val="0025372D"/>
    <w:rsid w:val="00311171"/>
    <w:rsid w:val="004118CC"/>
    <w:rsid w:val="00497DEE"/>
    <w:rsid w:val="00626E47"/>
    <w:rsid w:val="0063213D"/>
    <w:rsid w:val="0064345A"/>
    <w:rsid w:val="00960048"/>
    <w:rsid w:val="009774F2"/>
    <w:rsid w:val="00B06C4E"/>
    <w:rsid w:val="00BB6BCF"/>
    <w:rsid w:val="00C31C15"/>
    <w:rsid w:val="00CA3DF0"/>
    <w:rsid w:val="00CF66ED"/>
    <w:rsid w:val="00D37B9F"/>
    <w:rsid w:val="00DA63CF"/>
    <w:rsid w:val="00E336EE"/>
    <w:rsid w:val="00F31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01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349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2</Pages>
  <Words>134</Words>
  <Characters>767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Hp202G1</dc:creator>
  <cp:keywords/>
  <dc:description/>
  <cp:lastModifiedBy>User</cp:lastModifiedBy>
  <cp:revision>4</cp:revision>
  <cp:lastPrinted>2016-05-18T05:06:00Z</cp:lastPrinted>
  <dcterms:created xsi:type="dcterms:W3CDTF">2016-05-05T07:18:00Z</dcterms:created>
  <dcterms:modified xsi:type="dcterms:W3CDTF">2016-05-18T05:07:00Z</dcterms:modified>
</cp:coreProperties>
</file>